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8C1" w:rsidRPr="00F03D74" w:rsidRDefault="009418C1" w:rsidP="00C63116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Anexa nr. 7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5"/>
        <w:gridCol w:w="5811"/>
        <w:gridCol w:w="2906"/>
      </w:tblGrid>
      <w:tr w:rsidR="009418C1" w:rsidRPr="0030311E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</w:p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noProof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left:0;text-align:left;margin-left:762.35pt;margin-top:11.1pt;width:68.85pt;height:23.65pt;z-index:251658240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<v:textbox inset="10.8pt,7.2pt,10.8pt,7.2pt">
                    <w:txbxContent>
                      <w:p w:rsidR="009418C1" w:rsidRPr="00EB4D18" w:rsidRDefault="009418C1" w:rsidP="00C63116">
                        <w:pPr>
                          <w:spacing w:after="0" w:line="360" w:lineRule="auto"/>
                          <w:jc w:val="center"/>
                          <w:rPr>
                            <w:rFonts w:ascii="Cambria" w:hAnsi="Cambria"/>
                            <w:iCs/>
                            <w:sz w:val="18"/>
                            <w:szCs w:val="28"/>
                          </w:rPr>
                        </w:pPr>
                        <w:r w:rsidRPr="00EB4D18">
                          <w:rPr>
                            <w:rFonts w:ascii="Cambria" w:hAnsi="Cambria"/>
                            <w:iCs/>
                            <w:sz w:val="18"/>
                            <w:szCs w:val="28"/>
                          </w:rPr>
                          <w:t>Anexa nr. 3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  <w:r w:rsidRPr="0030311E">
              <w:rPr>
                <w:rFonts w:ascii="Times New Roman" w:hAnsi="Times New Roman"/>
                <w:sz w:val="14"/>
              </w:rPr>
              <w:t>STEMA UNITĂȚII ADMINISTRATIV-TERITORIALE</w:t>
            </w:r>
          </w:p>
        </w:tc>
        <w:tc>
          <w:tcPr>
            <w:tcW w:w="2788" w:type="pct"/>
            <w:vAlign w:val="center"/>
          </w:tcPr>
          <w:p w:rsidR="009418C1" w:rsidRPr="00F03D74" w:rsidRDefault="009418C1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Județul  ........................................................</w:t>
            </w:r>
            <w:r w:rsidRPr="0030311E">
              <w:rPr>
                <w:rFonts w:ascii="Times New Roman" w:hAnsi="Times New Roman"/>
                <w:sz w:val="18"/>
                <w:vertAlign w:val="superscript"/>
              </w:rPr>
              <w:t xml:space="preserve"> </w:t>
            </w:r>
          </w:p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</w:rPr>
            </w:pPr>
            <w:r w:rsidRPr="0030311E">
              <w:rPr>
                <w:rFonts w:ascii="Times New Roman" w:hAnsi="Times New Roman"/>
                <w:b/>
                <w:bCs/>
                <w:sz w:val="12"/>
                <w:szCs w:val="12"/>
              </w:rPr>
              <w:sym w:font="Wingdings" w:char="F0C9"/>
            </w:r>
            <w:r w:rsidRPr="0030311E">
              <w:rPr>
                <w:rFonts w:ascii="Times New Roman" w:hAnsi="Times New Roman"/>
                <w:b/>
                <w:bCs/>
                <w:sz w:val="12"/>
              </w:rPr>
              <w:t>UNITATEA/SUBDIVIZIUNEA ADMINISTRATIV-TERITORIALĂ</w:t>
            </w:r>
            <w:r w:rsidRPr="0030311E">
              <w:rPr>
                <w:rFonts w:ascii="Times New Roman" w:hAnsi="Times New Roman"/>
                <w:b/>
                <w:bCs/>
                <w:sz w:val="12"/>
                <w:szCs w:val="12"/>
              </w:rPr>
              <w:sym w:font="Wingdings" w:char="F0CA"/>
            </w:r>
          </w:p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...........................................................................................................</w:t>
            </w:r>
          </w:p>
          <w:p w:rsidR="009418C1" w:rsidRPr="0030311E" w:rsidRDefault="009418C1" w:rsidP="00C6311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 xml:space="preserve">Codul de înregistrare fiscală: …………..…... </w:t>
            </w:r>
          </w:p>
          <w:p w:rsidR="009418C1" w:rsidRPr="0030311E" w:rsidRDefault="009418C1" w:rsidP="00C6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311E">
              <w:rPr>
                <w:rFonts w:ascii="Times New Roman" w:hAnsi="Times New Roman"/>
                <w:sz w:val="16"/>
              </w:rPr>
              <w:t>Adresă/Cont IBAN/tel/fax/e-mail</w:t>
            </w:r>
          </w:p>
        </w:tc>
        <w:tc>
          <w:tcPr>
            <w:tcW w:w="1394" w:type="pct"/>
            <w:shd w:val="clear" w:color="auto" w:fill="F2F2F2"/>
            <w:vAlign w:val="center"/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0311E">
              <w:rPr>
                <w:rFonts w:ascii="Times New Roman" w:hAnsi="Times New Roman"/>
                <w:b/>
              </w:rPr>
              <w:t>Model 2016</w:t>
            </w:r>
            <w:r w:rsidRPr="0030311E">
              <w:rPr>
                <w:rFonts w:ascii="Times New Roman" w:hAnsi="Times New Roman"/>
              </w:rPr>
              <w:t xml:space="preserve"> </w:t>
            </w:r>
            <w:r w:rsidRPr="0030311E">
              <w:rPr>
                <w:rFonts w:ascii="Times New Roman" w:hAnsi="Times New Roman"/>
                <w:b/>
              </w:rPr>
              <w:t>ITL – 007</w:t>
            </w:r>
          </w:p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0311E">
              <w:rPr>
                <w:rFonts w:ascii="Times New Roman" w:hAnsi="Times New Roman"/>
              </w:rPr>
              <w:t>Nr înreg…...........</w:t>
            </w:r>
            <w:r w:rsidRPr="0030311E">
              <w:rPr>
                <w:rFonts w:ascii="Times New Roman" w:hAnsi="Times New Roman"/>
                <w:sz w:val="19"/>
                <w:szCs w:val="19"/>
              </w:rPr>
              <w:t>/data ………..</w:t>
            </w:r>
          </w:p>
        </w:tc>
      </w:tr>
      <w:tr w:rsidR="009418C1" w:rsidRPr="0030311E" w:rsidTr="00A53465">
        <w:trPr>
          <w:trHeight w:val="321"/>
        </w:trPr>
        <w:tc>
          <w:tcPr>
            <w:tcW w:w="5000" w:type="pct"/>
            <w:gridSpan w:val="3"/>
            <w:shd w:val="clear" w:color="auto" w:fill="F2F2F2"/>
            <w:vAlign w:val="center"/>
          </w:tcPr>
          <w:p w:rsidR="009418C1" w:rsidRPr="00F03D74" w:rsidRDefault="009418C1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sz w:val="16"/>
                <w:szCs w:val="16"/>
              </w:rPr>
              <w:t>Numărul de rol nominal unic</w:t>
            </w:r>
          </w:p>
        </w:tc>
      </w:tr>
      <w:tr w:rsidR="009418C1" w:rsidRPr="0030311E" w:rsidTr="00C63116">
        <w:trPr>
          <w:trHeight w:val="738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24"/>
              </w:rPr>
            </w:pPr>
          </w:p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24"/>
              </w:rPr>
            </w:pPr>
            <w:r w:rsidRPr="0030311E">
              <w:rPr>
                <w:rFonts w:ascii="Times New Roman" w:hAnsi="Times New Roman"/>
                <w:b/>
                <w:sz w:val="18"/>
                <w:szCs w:val="24"/>
              </w:rPr>
              <w:t>DECLARAȚIE FISCALĂ:</w:t>
            </w:r>
          </w:p>
          <w:p w:rsidR="009418C1" w:rsidRPr="00F03D74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24"/>
                <w:lang w:eastAsia="ro-RO"/>
              </w:rPr>
            </w:pPr>
            <w:r w:rsidRPr="0030311E">
              <w:rPr>
                <w:rFonts w:ascii="Times New Roman" w:hAnsi="Times New Roman"/>
                <w:b/>
                <w:sz w:val="14"/>
                <w:szCs w:val="24"/>
              </w:rPr>
              <w:t xml:space="preserve">PENTRU STABILIREA </w:t>
            </w:r>
            <w:r w:rsidRPr="00F03D74"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 xml:space="preserve">IMPOZITULUI/TAXEI PE MIJLOACELE DE TRANSPORT </w:t>
            </w:r>
            <w:r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>PE APĂ AFLATE ÎN PROPRIETATEA</w:t>
            </w:r>
          </w:p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24"/>
              </w:rPr>
            </w:pPr>
            <w:r>
              <w:rPr>
                <w:noProof/>
                <w:lang w:val="en-US"/>
              </w:rPr>
              <w:pict>
                <v:rect id="Rectangle 6" o:spid="_x0000_s1027" style="position:absolute;left:0;text-align:left;margin-left:152.35pt;margin-top:0;width:7.15pt;height:7.1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"/>
              </w:pict>
            </w:r>
            <w:r>
              <w:rPr>
                <w:noProof/>
                <w:lang w:val="en-US"/>
              </w:rPr>
              <w:pict>
                <v:rect id="Rectangle 7" o:spid="_x0000_s1028" style="position:absolute;left:0;text-align:left;margin-left:249.7pt;margin-top:.4pt;width:7.15pt;height:7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</w:pict>
            </w:r>
            <w:r w:rsidRPr="00F03D74"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 xml:space="preserve">persoane </w:t>
            </w:r>
            <w:r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 xml:space="preserve">lor </w:t>
            </w:r>
            <w:r w:rsidRPr="00F03D74"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>fizice  (PF)             persoane</w:t>
            </w:r>
            <w:r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 xml:space="preserve">lor </w:t>
            </w:r>
            <w:r w:rsidRPr="00F03D74">
              <w:rPr>
                <w:rFonts w:ascii="Times New Roman" w:hAnsi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9418C1" w:rsidRPr="00C63116" w:rsidRDefault="009418C1" w:rsidP="00C63116">
      <w:pPr>
        <w:spacing w:after="0" w:line="240" w:lineRule="auto"/>
        <w:jc w:val="right"/>
        <w:rPr>
          <w:rFonts w:ascii="Times New Roman" w:hAnsi="Times New Roman"/>
          <w:b/>
          <w:sz w:val="10"/>
        </w:rPr>
      </w:pPr>
    </w:p>
    <w:p w:rsidR="009418C1" w:rsidRPr="00F03D74" w:rsidRDefault="009418C1" w:rsidP="00C63116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noProof/>
          <w:lang w:val="en-US"/>
        </w:rPr>
        <w:pict>
          <v:rect id="Rectangle 9" o:spid="_x0000_s1029" style="position:absolute;left:0;text-align:left;margin-left:188.55pt;margin-top:2.1pt;width:7.15pt;height:7.1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"/>
        </w:pict>
      </w:r>
      <w:r>
        <w:rPr>
          <w:noProof/>
          <w:lang w:val="en-US"/>
        </w:rPr>
        <w:pict>
          <v:rect id="Rectangle 8" o:spid="_x0000_s1030" style="position:absolute;left:0;text-align:left;margin-left:96.6pt;margin-top:1.65pt;width:7.15pt;height:7.1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"/>
        </w:pict>
      </w:r>
      <w:r w:rsidRPr="00F03D74">
        <w:rPr>
          <w:rFonts w:ascii="Times New Roman" w:hAnsi="Times New Roman"/>
          <w:sz w:val="20"/>
          <w:szCs w:val="20"/>
        </w:rPr>
        <w:t xml:space="preserve">Subsemnatul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F03D74">
        <w:rPr>
          <w:rFonts w:ascii="Times New Roman" w:hAnsi="Times New Roman"/>
          <w:sz w:val="20"/>
          <w:szCs w:val="20"/>
        </w:rPr>
        <w:t xml:space="preserve">Contribuabilul PF/ 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F03D74">
        <w:rPr>
          <w:rFonts w:ascii="Times New Roman" w:hAnsi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9418C1" w:rsidRDefault="009418C1" w:rsidP="00C63116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F03D74">
        <w:rPr>
          <w:rFonts w:ascii="Times New Roman" w:hAnsi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9418C1" w:rsidRDefault="009418C1" w:rsidP="00C63116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F03D74">
        <w:rPr>
          <w:rFonts w:ascii="Times New Roman" w:hAnsi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>
        <w:rPr>
          <w:rFonts w:ascii="Times New Roman" w:hAnsi="Times New Roman"/>
          <w:sz w:val="20"/>
          <w:szCs w:val="20"/>
        </w:rPr>
        <w:t xml:space="preserve"> pe apă</w:t>
      </w:r>
      <w:r w:rsidRPr="00F03D74">
        <w:rPr>
          <w:rFonts w:ascii="Times New Roman" w:hAnsi="Times New Roman"/>
          <w:sz w:val="20"/>
          <w:szCs w:val="20"/>
        </w:rPr>
        <w:t>: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7147"/>
        <w:gridCol w:w="2741"/>
      </w:tblGrid>
      <w:tr w:rsidR="009418C1" w:rsidRPr="0030311E" w:rsidTr="00E4377A"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Nr. crt.</w:t>
            </w:r>
          </w:p>
        </w:tc>
        <w:tc>
          <w:tcPr>
            <w:tcW w:w="3429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B86D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Marca, tipul, serie motor și lungime</w:t>
            </w:r>
          </w:p>
        </w:tc>
        <w:tc>
          <w:tcPr>
            <w:tcW w:w="1315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Data dobândirii</w:t>
            </w:r>
          </w:p>
        </w:tc>
      </w:tr>
      <w:tr w:rsidR="009418C1" w:rsidRPr="0030311E" w:rsidTr="00E4377A"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30311E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429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30311E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1315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 w:rsidRPr="0030311E"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9418C1" w:rsidRPr="0030311E" w:rsidTr="002B1C1A">
        <w:tc>
          <w:tcPr>
            <w:tcW w:w="5000" w:type="pct"/>
            <w:gridSpan w:val="3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  <w:r w:rsidRPr="0030311E">
              <w:rPr>
                <w:rFonts w:ascii="Times New Roman" w:hAnsi="Times New Roman"/>
                <w:b/>
                <w:sz w:val="18"/>
              </w:rPr>
              <w:t>Luntre, bărci fără motor, folosite pentru pescuit şi uz   personal</w:t>
            </w:r>
          </w:p>
        </w:tc>
      </w:tr>
      <w:tr w:rsidR="009418C1" w:rsidRPr="0030311E" w:rsidTr="00E4377A">
        <w:tc>
          <w:tcPr>
            <w:tcW w:w="256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E4377A">
        <w:tc>
          <w:tcPr>
            <w:tcW w:w="256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3429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E4377A">
        <w:tc>
          <w:tcPr>
            <w:tcW w:w="256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  <w:r w:rsidRPr="0030311E">
              <w:rPr>
                <w:rFonts w:ascii="Times New Roman" w:hAnsi="Times New Roman"/>
                <w:b/>
                <w:sz w:val="18"/>
              </w:rPr>
              <w:t>Bărci fără motor, folosite în alte scopuri</w:t>
            </w:r>
          </w:p>
        </w:tc>
      </w:tr>
      <w:tr w:rsidR="009418C1" w:rsidRPr="0030311E" w:rsidTr="00E4377A">
        <w:tc>
          <w:tcPr>
            <w:tcW w:w="256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E4377A">
        <w:tc>
          <w:tcPr>
            <w:tcW w:w="256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3429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E4377A">
        <w:tc>
          <w:tcPr>
            <w:tcW w:w="256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  <w:r w:rsidRPr="0030311E">
              <w:rPr>
                <w:rFonts w:ascii="Times New Roman" w:hAnsi="Times New Roman"/>
                <w:b/>
                <w:sz w:val="18"/>
              </w:rPr>
              <w:t xml:space="preserve">Bărci cu motor                                                    </w:t>
            </w:r>
          </w:p>
        </w:tc>
      </w:tr>
      <w:tr w:rsidR="009418C1" w:rsidRPr="0030311E" w:rsidTr="00E4377A">
        <w:tc>
          <w:tcPr>
            <w:tcW w:w="256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E4377A">
        <w:tc>
          <w:tcPr>
            <w:tcW w:w="256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3429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E4377A">
        <w:tc>
          <w:tcPr>
            <w:tcW w:w="256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  <w:r w:rsidRPr="0030311E">
              <w:rPr>
                <w:rFonts w:ascii="Times New Roman" w:hAnsi="Times New Roman"/>
                <w:b/>
                <w:sz w:val="18"/>
              </w:rPr>
              <w:t>Nave de sport şi agrement</w:t>
            </w:r>
          </w:p>
        </w:tc>
      </w:tr>
      <w:tr w:rsidR="009418C1" w:rsidRPr="0030311E" w:rsidTr="00E4377A">
        <w:tc>
          <w:tcPr>
            <w:tcW w:w="256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E4377A">
        <w:tc>
          <w:tcPr>
            <w:tcW w:w="256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3429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E4377A">
        <w:tc>
          <w:tcPr>
            <w:tcW w:w="256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  <w:r w:rsidRPr="0030311E">
              <w:rPr>
                <w:rFonts w:ascii="Times New Roman" w:hAnsi="Times New Roman"/>
                <w:b/>
                <w:sz w:val="18"/>
              </w:rPr>
              <w:t xml:space="preserve">Scutere de apă                                                    </w:t>
            </w:r>
          </w:p>
        </w:tc>
      </w:tr>
      <w:tr w:rsidR="009418C1" w:rsidRPr="0030311E" w:rsidTr="00E4377A">
        <w:tc>
          <w:tcPr>
            <w:tcW w:w="256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E4377A">
        <w:tc>
          <w:tcPr>
            <w:tcW w:w="256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3429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  <w:tr w:rsidR="009418C1" w:rsidRPr="0030311E" w:rsidTr="00E4377A">
        <w:tc>
          <w:tcPr>
            <w:tcW w:w="256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</w:tc>
      </w:tr>
    </w:tbl>
    <w:p w:rsidR="009418C1" w:rsidRPr="006D574E" w:rsidRDefault="009418C1" w:rsidP="00C63116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39"/>
        <w:gridCol w:w="1113"/>
        <w:gridCol w:w="1417"/>
        <w:gridCol w:w="1559"/>
        <w:gridCol w:w="1528"/>
        <w:gridCol w:w="1132"/>
      </w:tblGrid>
      <w:tr w:rsidR="009418C1" w:rsidRPr="0030311E" w:rsidTr="00A53465">
        <w:trPr>
          <w:cantSplit/>
          <w:trHeight w:val="797"/>
        </w:trPr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418C1" w:rsidRPr="0030311E" w:rsidRDefault="009418C1" w:rsidP="00A534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30311E">
              <w:rPr>
                <w:rFonts w:ascii="Times New Roman" w:hAnsi="Times New Roman"/>
                <w:b/>
                <w:sz w:val="18"/>
              </w:rPr>
              <w:t>Remorchere și împingătoare</w:t>
            </w:r>
          </w:p>
          <w:p w:rsidR="009418C1" w:rsidRPr="0030311E" w:rsidRDefault="009418C1" w:rsidP="00A534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b/>
                <w:sz w:val="18"/>
              </w:rPr>
              <w:t>Marca şi tipul</w:t>
            </w:r>
          </w:p>
        </w:tc>
        <w:tc>
          <w:tcPr>
            <w:tcW w:w="534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Data dobândirii</w:t>
            </w:r>
          </w:p>
        </w:tc>
        <w:tc>
          <w:tcPr>
            <w:tcW w:w="680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până la 500 CP inclusiv</w:t>
            </w:r>
          </w:p>
        </w:tc>
        <w:tc>
          <w:tcPr>
            <w:tcW w:w="748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peste 500 CP şi până la 2.000 CP inclusiv</w:t>
            </w:r>
          </w:p>
        </w:tc>
        <w:tc>
          <w:tcPr>
            <w:tcW w:w="733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peste 2.000 CP şi până la 4.000 CP inclusiv</w:t>
            </w:r>
          </w:p>
        </w:tc>
        <w:tc>
          <w:tcPr>
            <w:tcW w:w="543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peste 4.000 CP</w:t>
            </w:r>
          </w:p>
        </w:tc>
      </w:tr>
      <w:tr w:rsidR="009418C1" w:rsidRPr="0030311E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3</w:t>
            </w:r>
          </w:p>
        </w:tc>
        <w:tc>
          <w:tcPr>
            <w:tcW w:w="680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4</w:t>
            </w:r>
          </w:p>
        </w:tc>
        <w:tc>
          <w:tcPr>
            <w:tcW w:w="748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5</w:t>
            </w:r>
          </w:p>
        </w:tc>
        <w:tc>
          <w:tcPr>
            <w:tcW w:w="733" w:type="pct"/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6</w:t>
            </w:r>
          </w:p>
        </w:tc>
        <w:tc>
          <w:tcPr>
            <w:tcW w:w="543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7</w:t>
            </w:r>
          </w:p>
        </w:tc>
      </w:tr>
      <w:tr w:rsidR="009418C1" w:rsidRPr="0030311E" w:rsidTr="00A53465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80" w:type="pct"/>
            <w:tcBorders>
              <w:top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748" w:type="pct"/>
            <w:tcBorders>
              <w:top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733" w:type="pct"/>
            <w:tcBorders>
              <w:top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3" w:type="pct"/>
            <w:tcBorders>
              <w:top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9418C1" w:rsidRPr="0030311E" w:rsidTr="00A53465">
        <w:trPr>
          <w:cantSplit/>
        </w:trPr>
        <w:tc>
          <w:tcPr>
            <w:tcW w:w="256" w:type="pct"/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80" w:type="pct"/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748" w:type="pct"/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733" w:type="pct"/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3" w:type="pct"/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9418C1" w:rsidRPr="0030311E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80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748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733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43" w:type="pct"/>
            <w:tcBorders>
              <w:bottom w:val="single" w:sz="18" w:space="0" w:color="auto"/>
            </w:tcBorders>
          </w:tcPr>
          <w:p w:rsidR="009418C1" w:rsidRPr="0030311E" w:rsidRDefault="009418C1" w:rsidP="00C6311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</w:tbl>
    <w:p w:rsidR="009418C1" w:rsidRDefault="009418C1" w:rsidP="00C631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5"/>
        <w:gridCol w:w="3683"/>
        <w:gridCol w:w="1276"/>
        <w:gridCol w:w="3125"/>
        <w:gridCol w:w="1803"/>
      </w:tblGrid>
      <w:tr w:rsidR="009418C1" w:rsidRPr="0030311E" w:rsidTr="00A53465">
        <w:trPr>
          <w:cantSplit/>
        </w:trPr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Nr. crt.</w:t>
            </w:r>
          </w:p>
        </w:tc>
        <w:tc>
          <w:tcPr>
            <w:tcW w:w="1767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30311E">
              <w:rPr>
                <w:rFonts w:ascii="Times New Roman" w:hAnsi="Times New Roman"/>
                <w:b/>
                <w:sz w:val="18"/>
              </w:rPr>
              <w:t xml:space="preserve">Vapoare - pentru fiecare 1.000 tdw sau fracţiune din acesta       </w:t>
            </w:r>
          </w:p>
        </w:tc>
        <w:tc>
          <w:tcPr>
            <w:tcW w:w="612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A534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Data dobândirii</w:t>
            </w:r>
          </w:p>
        </w:tc>
        <w:tc>
          <w:tcPr>
            <w:tcW w:w="1499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A534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Capacitate tdw</w:t>
            </w:r>
          </w:p>
        </w:tc>
        <w:tc>
          <w:tcPr>
            <w:tcW w:w="865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A534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Nr. fracţii</w:t>
            </w:r>
          </w:p>
        </w:tc>
      </w:tr>
      <w:tr w:rsidR="009418C1" w:rsidRPr="0030311E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1</w:t>
            </w:r>
          </w:p>
        </w:tc>
        <w:tc>
          <w:tcPr>
            <w:tcW w:w="1767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2</w:t>
            </w: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3</w:t>
            </w:r>
          </w:p>
        </w:tc>
        <w:tc>
          <w:tcPr>
            <w:tcW w:w="149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4</w:t>
            </w:r>
          </w:p>
        </w:tc>
        <w:tc>
          <w:tcPr>
            <w:tcW w:w="865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5</w:t>
            </w:r>
          </w:p>
        </w:tc>
      </w:tr>
      <w:tr w:rsidR="009418C1" w:rsidRPr="0030311E" w:rsidTr="00A53465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767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12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499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865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9418C1" w:rsidRPr="0030311E" w:rsidTr="00A53465">
        <w:trPr>
          <w:cantSplit/>
        </w:trPr>
        <w:tc>
          <w:tcPr>
            <w:tcW w:w="256" w:type="pct"/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767" w:type="pct"/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12" w:type="pct"/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499" w:type="pct"/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865" w:type="pct"/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9418C1" w:rsidRPr="0030311E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767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49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865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</w:tbl>
    <w:p w:rsidR="009418C1" w:rsidRDefault="009418C1" w:rsidP="00C631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418C1" w:rsidRDefault="009418C1" w:rsidP="00C631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418C1" w:rsidRDefault="009418C1" w:rsidP="00C631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418C1" w:rsidRDefault="009418C1" w:rsidP="00C631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"/>
        <w:gridCol w:w="3523"/>
        <w:gridCol w:w="1249"/>
        <w:gridCol w:w="1590"/>
        <w:gridCol w:w="1749"/>
        <w:gridCol w:w="1713"/>
      </w:tblGrid>
      <w:tr w:rsidR="009418C1" w:rsidRPr="0030311E" w:rsidTr="00A53465">
        <w:trPr>
          <w:cantSplit/>
          <w:trHeight w:val="1344"/>
        </w:trPr>
        <w:tc>
          <w:tcPr>
            <w:tcW w:w="287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Nr. crt.</w:t>
            </w:r>
          </w:p>
        </w:tc>
        <w:tc>
          <w:tcPr>
            <w:tcW w:w="169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418C1" w:rsidRPr="0030311E" w:rsidRDefault="009418C1" w:rsidP="00A534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30311E">
              <w:rPr>
                <w:rFonts w:ascii="Times New Roman" w:hAnsi="Times New Roman"/>
                <w:b/>
                <w:sz w:val="18"/>
              </w:rPr>
              <w:t>Ceamuri, şlepuri şi barje fluviale</w:t>
            </w:r>
          </w:p>
          <w:p w:rsidR="009418C1" w:rsidRPr="0030311E" w:rsidRDefault="009418C1" w:rsidP="00A534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b/>
                <w:sz w:val="18"/>
              </w:rPr>
              <w:t>Marca şi tipul</w:t>
            </w:r>
          </w:p>
        </w:tc>
        <w:tc>
          <w:tcPr>
            <w:tcW w:w="599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Data dobândirii</w:t>
            </w:r>
          </w:p>
        </w:tc>
        <w:tc>
          <w:tcPr>
            <w:tcW w:w="763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FC2D1F">
            <w:pPr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cu capacitatea de încărcare până la 1.500 tone inclusiv</w:t>
            </w:r>
          </w:p>
        </w:tc>
        <w:tc>
          <w:tcPr>
            <w:tcW w:w="839" w:type="pct"/>
            <w:tcBorders>
              <w:top w:val="single" w:sz="18" w:space="0" w:color="auto"/>
              <w:bottom w:val="single" w:sz="18" w:space="0" w:color="auto"/>
            </w:tcBorders>
          </w:tcPr>
          <w:p w:rsidR="009418C1" w:rsidRPr="0030311E" w:rsidRDefault="009418C1" w:rsidP="00FC2D1F">
            <w:pPr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cu capacitatea de încărcare de peste 1.500 tone și până la 3000 tone inclusiv</w:t>
            </w:r>
          </w:p>
        </w:tc>
        <w:tc>
          <w:tcPr>
            <w:tcW w:w="822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418C1" w:rsidRPr="0030311E" w:rsidRDefault="009418C1" w:rsidP="003C5D0E">
            <w:pPr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cu capacitatea de încărcare peste 3000 tone</w:t>
            </w:r>
          </w:p>
        </w:tc>
      </w:tr>
      <w:tr w:rsidR="009418C1" w:rsidRPr="0030311E" w:rsidTr="00A53465">
        <w:trPr>
          <w:cantSplit/>
        </w:trPr>
        <w:tc>
          <w:tcPr>
            <w:tcW w:w="287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1</w:t>
            </w:r>
          </w:p>
        </w:tc>
        <w:tc>
          <w:tcPr>
            <w:tcW w:w="1690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2</w:t>
            </w:r>
          </w:p>
        </w:tc>
        <w:tc>
          <w:tcPr>
            <w:tcW w:w="59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3</w:t>
            </w:r>
          </w:p>
        </w:tc>
        <w:tc>
          <w:tcPr>
            <w:tcW w:w="763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4</w:t>
            </w:r>
          </w:p>
        </w:tc>
        <w:tc>
          <w:tcPr>
            <w:tcW w:w="83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5</w:t>
            </w: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</w:rPr>
            </w:pPr>
            <w:r w:rsidRPr="0030311E">
              <w:rPr>
                <w:rFonts w:ascii="Times New Roman" w:hAnsi="Times New Roman"/>
                <w:b/>
                <w:sz w:val="10"/>
              </w:rPr>
              <w:t>6</w:t>
            </w:r>
          </w:p>
        </w:tc>
      </w:tr>
      <w:tr w:rsidR="009418C1" w:rsidRPr="0030311E" w:rsidTr="00A53465">
        <w:trPr>
          <w:cantSplit/>
        </w:trPr>
        <w:tc>
          <w:tcPr>
            <w:tcW w:w="287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1.</w:t>
            </w:r>
          </w:p>
        </w:tc>
        <w:tc>
          <w:tcPr>
            <w:tcW w:w="1690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99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763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839" w:type="pct"/>
            <w:tcBorders>
              <w:top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822" w:type="pct"/>
            <w:tcBorders>
              <w:top w:val="single" w:sz="18" w:space="0" w:color="auto"/>
              <w:right w:val="single" w:sz="4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9418C1" w:rsidRPr="0030311E" w:rsidTr="00A53465">
        <w:trPr>
          <w:cantSplit/>
        </w:trPr>
        <w:tc>
          <w:tcPr>
            <w:tcW w:w="287" w:type="pct"/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2.</w:t>
            </w:r>
          </w:p>
        </w:tc>
        <w:tc>
          <w:tcPr>
            <w:tcW w:w="1690" w:type="pct"/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99" w:type="pct"/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763" w:type="pct"/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839" w:type="pct"/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9418C1" w:rsidRPr="0030311E" w:rsidTr="00A53465">
        <w:trPr>
          <w:cantSplit/>
        </w:trPr>
        <w:tc>
          <w:tcPr>
            <w:tcW w:w="287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30311E">
              <w:rPr>
                <w:rFonts w:ascii="Times New Roman" w:hAnsi="Times New Roman"/>
                <w:sz w:val="18"/>
              </w:rPr>
              <w:t>3.</w:t>
            </w:r>
          </w:p>
        </w:tc>
        <w:tc>
          <w:tcPr>
            <w:tcW w:w="1690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59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763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839" w:type="pct"/>
            <w:tcBorders>
              <w:bottom w:val="single" w:sz="18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822" w:type="pct"/>
            <w:tcBorders>
              <w:bottom w:val="single" w:sz="18" w:space="0" w:color="auto"/>
              <w:right w:val="single" w:sz="4" w:space="0" w:color="auto"/>
            </w:tcBorders>
          </w:tcPr>
          <w:p w:rsidR="009418C1" w:rsidRPr="0030311E" w:rsidRDefault="009418C1" w:rsidP="0011674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</w:tbl>
    <w:p w:rsidR="009418C1" w:rsidRDefault="009418C1" w:rsidP="00C631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418C1" w:rsidRPr="00C63116" w:rsidRDefault="009418C1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C63116">
        <w:rPr>
          <w:rFonts w:ascii="Times New Roman" w:hAnsi="Times New Roman"/>
          <w:sz w:val="18"/>
        </w:rPr>
        <w:t xml:space="preserve">Beneficiez de scutire/reducere de la plata impozitului pe </w:t>
      </w:r>
      <w:r w:rsidRPr="00070C57">
        <w:rPr>
          <w:rFonts w:ascii="Times New Roman" w:hAnsi="Times New Roman"/>
          <w:sz w:val="18"/>
        </w:rPr>
        <w:t>mijloacele de transport, în calitate de ................................ conform documentelor anexate ...............................................................</w:t>
      </w:r>
    </w:p>
    <w:p w:rsidR="009418C1" w:rsidRPr="00C63116" w:rsidRDefault="009418C1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noProof/>
          <w:lang w:val="en-US"/>
        </w:rPr>
        <w:pict>
          <v:rect id="Rectangle 12" o:spid="_x0000_s1031" style="position:absolute;left:0;text-align:left;margin-left:1.85pt;margin-top:1.5pt;width:7.15pt;height:7.1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</w:pict>
      </w:r>
      <w:r w:rsidRPr="00C63116">
        <w:rPr>
          <w:rFonts w:ascii="Times New Roman" w:hAnsi="Times New Roman"/>
          <w:sz w:val="18"/>
        </w:rPr>
        <w:t xml:space="preserve">      Sunt de acord ca actele administrative fiscale să-mi fie comunicate exclusiv la adresa de poștă electronică.</w:t>
      </w:r>
    </w:p>
    <w:p w:rsidR="009418C1" w:rsidRPr="00B86DFA" w:rsidRDefault="009418C1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B86DFA">
        <w:rPr>
          <w:rFonts w:ascii="Times New Roman" w:hAnsi="Times New Roman"/>
          <w:sz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9418C1" w:rsidRDefault="009418C1" w:rsidP="00C63116">
      <w:pPr>
        <w:spacing w:after="0" w:line="240" w:lineRule="auto"/>
        <w:jc w:val="both"/>
        <w:rPr>
          <w:rFonts w:ascii="Times New Roman" w:hAnsi="Times New Roman"/>
          <w:sz w:val="18"/>
          <w:lang w:val="en-US"/>
        </w:rPr>
      </w:pPr>
      <w:r w:rsidRPr="00C63116">
        <w:rPr>
          <w:rFonts w:ascii="Times New Roman" w:hAnsi="Times New Roman"/>
          <w:sz w:val="18"/>
          <w:lang w:val="en-US"/>
        </w:rPr>
        <w:t>1…………………………………………………………..</w:t>
      </w:r>
      <w:r>
        <w:rPr>
          <w:rFonts w:ascii="Times New Roman" w:hAnsi="Times New Roman"/>
          <w:sz w:val="18"/>
          <w:lang w:val="en-US"/>
        </w:rPr>
        <w:t xml:space="preserve">  </w:t>
      </w:r>
      <w:r w:rsidRPr="00C63116">
        <w:rPr>
          <w:rFonts w:ascii="Times New Roman" w:hAnsi="Times New Roman"/>
          <w:sz w:val="18"/>
          <w:lang w:val="en-US"/>
        </w:rPr>
        <w:t>2………………………………………………………….</w:t>
      </w:r>
    </w:p>
    <w:p w:rsidR="009418C1" w:rsidRDefault="009418C1" w:rsidP="00C63116">
      <w:pPr>
        <w:spacing w:after="0" w:line="240" w:lineRule="auto"/>
        <w:jc w:val="both"/>
        <w:rPr>
          <w:rFonts w:ascii="Times New Roman" w:hAnsi="Times New Roman"/>
          <w:sz w:val="18"/>
          <w:lang w:val="en-US"/>
        </w:rPr>
      </w:pPr>
      <w:r w:rsidRPr="00C63116">
        <w:rPr>
          <w:rFonts w:ascii="Times New Roman" w:hAnsi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/>
          <w:sz w:val="18"/>
          <w:lang w:val="en-US"/>
        </w:rPr>
        <w:tab/>
        <w:t>4…………………………………………………………..</w:t>
      </w:r>
    </w:p>
    <w:p w:rsidR="009418C1" w:rsidRDefault="009418C1" w:rsidP="00C63116">
      <w:pPr>
        <w:spacing w:after="0" w:line="240" w:lineRule="auto"/>
        <w:jc w:val="both"/>
        <w:rPr>
          <w:rFonts w:ascii="Times New Roman" w:hAnsi="Times New Roman"/>
          <w:sz w:val="18"/>
          <w:lang w:val="en-US"/>
        </w:rPr>
      </w:pPr>
      <w:r w:rsidRPr="00C63116">
        <w:rPr>
          <w:rFonts w:ascii="Times New Roman" w:hAnsi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/>
          <w:sz w:val="18"/>
          <w:lang w:val="en-US"/>
        </w:rPr>
        <w:t xml:space="preserve">  </w:t>
      </w:r>
      <w:r w:rsidRPr="00C63116">
        <w:rPr>
          <w:rFonts w:ascii="Times New Roman" w:hAnsi="Times New Roman"/>
          <w:sz w:val="18"/>
          <w:lang w:val="en-US"/>
        </w:rPr>
        <w:t>6…………………………………………………………..</w:t>
      </w:r>
    </w:p>
    <w:p w:rsidR="009418C1" w:rsidRPr="00C63116" w:rsidRDefault="009418C1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C63116">
        <w:rPr>
          <w:rFonts w:ascii="Times New Roman" w:hAnsi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9418C1" w:rsidRPr="00C63116" w:rsidRDefault="009418C1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bookmarkStart w:id="0" w:name="_GoBack"/>
      <w:bookmarkEnd w:id="0"/>
    </w:p>
    <w:p w:rsidR="009418C1" w:rsidRPr="00B40B98" w:rsidRDefault="009418C1" w:rsidP="00B40B98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C63116">
        <w:rPr>
          <w:rFonts w:ascii="Times New Roman" w:hAnsi="Times New Roman"/>
          <w:sz w:val="18"/>
        </w:rPr>
        <w:t>Data ............................................</w:t>
      </w:r>
      <w:r w:rsidRPr="00C63116">
        <w:rPr>
          <w:rFonts w:ascii="Times New Roman" w:hAnsi="Times New Roman"/>
          <w:sz w:val="18"/>
        </w:rPr>
        <w:tab/>
      </w:r>
      <w:r w:rsidRPr="00C63116">
        <w:rPr>
          <w:rFonts w:ascii="Times New Roman" w:hAnsi="Times New Roman"/>
          <w:sz w:val="18"/>
        </w:rPr>
        <w:tab/>
      </w:r>
      <w:r w:rsidRPr="00C63116"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 xml:space="preserve">                                </w:t>
      </w:r>
      <w:r>
        <w:rPr>
          <w:rFonts w:ascii="Times New Roman" w:hAnsi="Times New Roman"/>
          <w:sz w:val="18"/>
        </w:rPr>
        <w:t xml:space="preserve">              </w:t>
      </w:r>
      <w:r w:rsidRPr="00B40B98">
        <w:rPr>
          <w:rFonts w:ascii="Times New Roman" w:hAnsi="Times New Roman"/>
          <w:sz w:val="18"/>
        </w:rPr>
        <w:t>Subsemnatul,</w:t>
      </w:r>
    </w:p>
    <w:p w:rsidR="009418C1" w:rsidRPr="00B40B98" w:rsidRDefault="009418C1" w:rsidP="00B40B98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B40B98"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       </w:t>
      </w:r>
      <w:r w:rsidRPr="00B40B98">
        <w:rPr>
          <w:rFonts w:ascii="Times New Roman" w:hAnsi="Times New Roman"/>
          <w:sz w:val="18"/>
        </w:rPr>
        <w:t xml:space="preserve"> ……………………………………………</w:t>
      </w:r>
    </w:p>
    <w:p w:rsidR="009418C1" w:rsidRPr="00B40B98" w:rsidRDefault="009418C1" w:rsidP="00B40B98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B40B98"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ab/>
        <w:t xml:space="preserve">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 xml:space="preserve"> (numele, prenumele şi semnătura)</w:t>
      </w:r>
    </w:p>
    <w:p w:rsidR="009418C1" w:rsidRDefault="009418C1" w:rsidP="00B40B98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B40B98">
        <w:rPr>
          <w:rFonts w:ascii="Times New Roman" w:hAnsi="Times New Roman"/>
          <w:sz w:val="18"/>
        </w:rPr>
        <w:t xml:space="preserve">                                                       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B40B98">
        <w:rPr>
          <w:rFonts w:ascii="Times New Roman" w:hAnsi="Times New Roman"/>
          <w:sz w:val="18"/>
        </w:rPr>
        <w:t xml:space="preserve"> L.S. în cazul persoanelor juridice</w:t>
      </w:r>
    </w:p>
    <w:p w:rsidR="009418C1" w:rsidRPr="00C63116" w:rsidRDefault="009418C1" w:rsidP="00C63116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Secțiune rezervată organului fiscal:</w:t>
      </w:r>
    </w:p>
    <w:p w:rsidR="009418C1" w:rsidRPr="00F03D74" w:rsidRDefault="009418C1" w:rsidP="00C63116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77"/>
        <w:gridCol w:w="4383"/>
      </w:tblGrid>
      <w:tr w:rsidR="009418C1" w:rsidRPr="0030311E" w:rsidTr="00116740">
        <w:trPr>
          <w:trHeight w:val="294"/>
        </w:trPr>
        <w:tc>
          <w:tcPr>
            <w:tcW w:w="1877" w:type="dxa"/>
            <w:vMerge w:val="restart"/>
            <w:shd w:val="clear" w:color="auto" w:fill="F2F2F2"/>
            <w:vAlign w:val="center"/>
          </w:tcPr>
          <w:p w:rsidR="009418C1" w:rsidRPr="0030311E" w:rsidRDefault="009418C1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30311E">
              <w:rPr>
                <w:rFonts w:ascii="Arial" w:hAnsi="Arial" w:cs="Arial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shd w:val="clear" w:color="auto" w:fill="FFFFFF"/>
            <w:vAlign w:val="center"/>
          </w:tcPr>
          <w:p w:rsidR="009418C1" w:rsidRPr="0030311E" w:rsidRDefault="009418C1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18C1" w:rsidRPr="0030311E" w:rsidTr="0018053C">
        <w:trPr>
          <w:trHeight w:val="212"/>
        </w:trPr>
        <w:tc>
          <w:tcPr>
            <w:tcW w:w="1877" w:type="dxa"/>
            <w:vMerge/>
            <w:shd w:val="clear" w:color="auto" w:fill="F2F2F2"/>
            <w:vAlign w:val="center"/>
          </w:tcPr>
          <w:p w:rsidR="009418C1" w:rsidRPr="0030311E" w:rsidRDefault="009418C1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83" w:type="dxa"/>
            <w:vMerge/>
            <w:shd w:val="clear" w:color="auto" w:fill="FFFFFF"/>
            <w:vAlign w:val="center"/>
          </w:tcPr>
          <w:p w:rsidR="009418C1" w:rsidRPr="0030311E" w:rsidRDefault="009418C1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18C1" w:rsidRPr="0030311E" w:rsidTr="00116740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9418C1" w:rsidRPr="0030311E" w:rsidRDefault="009418C1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30311E">
              <w:rPr>
                <w:rFonts w:ascii="Arial" w:hAnsi="Arial" w:cs="Arial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9418C1" w:rsidRPr="0030311E" w:rsidRDefault="009418C1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18C1" w:rsidRPr="0030311E" w:rsidTr="00116740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9418C1" w:rsidRPr="0030311E" w:rsidRDefault="009418C1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30311E">
              <w:rPr>
                <w:rFonts w:ascii="Arial" w:hAnsi="Arial" w:cs="Arial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9418C1" w:rsidRPr="0030311E" w:rsidRDefault="009418C1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18C1" w:rsidRPr="00F03D74" w:rsidRDefault="009418C1" w:rsidP="00C63116">
      <w:pPr>
        <w:spacing w:after="0" w:line="240" w:lineRule="auto"/>
        <w:rPr>
          <w:rFonts w:ascii="Times New Roman" w:hAnsi="Times New Roman"/>
          <w:b/>
        </w:rPr>
      </w:pPr>
    </w:p>
    <w:p w:rsidR="009418C1" w:rsidRPr="00F03D74" w:rsidRDefault="009418C1" w:rsidP="00C63116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9418C1" w:rsidRPr="00F03D74" w:rsidRDefault="009418C1" w:rsidP="00C63116">
      <w:pPr>
        <w:spacing w:after="0" w:line="240" w:lineRule="auto"/>
        <w:rPr>
          <w:rFonts w:ascii="Times New Roman" w:hAnsi="Times New Roman"/>
        </w:rPr>
      </w:pPr>
    </w:p>
    <w:p w:rsidR="009418C1" w:rsidRPr="00F03D74" w:rsidRDefault="009418C1" w:rsidP="00C63116">
      <w:pPr>
        <w:spacing w:after="0" w:line="240" w:lineRule="auto"/>
        <w:rPr>
          <w:rFonts w:ascii="Times New Roman" w:hAnsi="Times New Roman"/>
        </w:rPr>
      </w:pPr>
    </w:p>
    <w:p w:rsidR="009418C1" w:rsidRPr="00F03D74" w:rsidRDefault="009418C1" w:rsidP="00C63116">
      <w:pPr>
        <w:spacing w:after="0" w:line="240" w:lineRule="auto"/>
        <w:rPr>
          <w:rFonts w:ascii="Times New Roman" w:hAnsi="Times New Roman"/>
        </w:rPr>
      </w:pPr>
    </w:p>
    <w:p w:rsidR="009418C1" w:rsidRDefault="009418C1" w:rsidP="00C63116">
      <w:pPr>
        <w:spacing w:after="0" w:line="240" w:lineRule="auto"/>
        <w:rPr>
          <w:rFonts w:ascii="Times New Roman" w:hAnsi="Times New Roman"/>
        </w:rPr>
      </w:pPr>
    </w:p>
    <w:p w:rsidR="009418C1" w:rsidRPr="00F03D74" w:rsidRDefault="009418C1" w:rsidP="00C63116">
      <w:pPr>
        <w:spacing w:after="0" w:line="240" w:lineRule="auto"/>
        <w:rPr>
          <w:rFonts w:ascii="Times New Roman" w:hAnsi="Times New Roman"/>
        </w:rPr>
      </w:pPr>
    </w:p>
    <w:sectPr w:rsidR="009418C1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2B6C"/>
    <w:rsid w:val="00070C57"/>
    <w:rsid w:val="000A5A7D"/>
    <w:rsid w:val="001032FB"/>
    <w:rsid w:val="00116740"/>
    <w:rsid w:val="00173A73"/>
    <w:rsid w:val="0018053C"/>
    <w:rsid w:val="00246A3F"/>
    <w:rsid w:val="002476AB"/>
    <w:rsid w:val="002B1C1A"/>
    <w:rsid w:val="0030311E"/>
    <w:rsid w:val="003C5D0E"/>
    <w:rsid w:val="00431D8E"/>
    <w:rsid w:val="00462B6C"/>
    <w:rsid w:val="004910EF"/>
    <w:rsid w:val="004A3FBB"/>
    <w:rsid w:val="00624A6B"/>
    <w:rsid w:val="006D574E"/>
    <w:rsid w:val="009418C1"/>
    <w:rsid w:val="009F45C4"/>
    <w:rsid w:val="00A032CA"/>
    <w:rsid w:val="00A53465"/>
    <w:rsid w:val="00B40B98"/>
    <w:rsid w:val="00B86DFA"/>
    <w:rsid w:val="00BC0B8F"/>
    <w:rsid w:val="00C52398"/>
    <w:rsid w:val="00C63116"/>
    <w:rsid w:val="00CA3FDC"/>
    <w:rsid w:val="00D05CAB"/>
    <w:rsid w:val="00E0368A"/>
    <w:rsid w:val="00E4377A"/>
    <w:rsid w:val="00EB4D18"/>
    <w:rsid w:val="00F03D74"/>
    <w:rsid w:val="00F279D2"/>
    <w:rsid w:val="00F90561"/>
    <w:rsid w:val="00FC2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5C4"/>
    <w:pPr>
      <w:spacing w:after="200" w:line="276" w:lineRule="auto"/>
    </w:pPr>
    <w:rPr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73A7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62B6C"/>
    <w:rPr>
      <w:rFonts w:ascii="Arial Black" w:hAnsi="Arial Black" w:cs="Arial Black"/>
      <w:b/>
      <w:bCs/>
      <w:sz w:val="28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73A73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2B6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910E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18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643</Words>
  <Characters>3670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/>
  <cp:keywords/>
  <dc:description/>
  <cp:lastModifiedBy>ITL</cp:lastModifiedBy>
  <cp:revision>2</cp:revision>
  <dcterms:created xsi:type="dcterms:W3CDTF">2019-12-12T08:05:00Z</dcterms:created>
  <dcterms:modified xsi:type="dcterms:W3CDTF">2019-12-12T08:05:00Z</dcterms:modified>
</cp:coreProperties>
</file>